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FFA" w:rsidRPr="00CD2FFA" w:rsidRDefault="00CD2FFA" w:rsidP="00171A10"/>
    <w:p w:rsidR="00CD2FFA" w:rsidRDefault="005826AA" w:rsidP="0081347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01A6">
        <w:rPr>
          <w:rFonts w:ascii="Times New Roman" w:hAnsi="Times New Roman" w:cs="Times New Roman"/>
          <w:b/>
          <w:sz w:val="32"/>
          <w:szCs w:val="32"/>
        </w:rPr>
        <w:t>Описание внешнего вида модели</w:t>
      </w:r>
    </w:p>
    <w:p w:rsidR="0081347F" w:rsidRPr="009327BE" w:rsidRDefault="00CF58AC" w:rsidP="00CF58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Костюм мужской летний Престиж</w:t>
      </w:r>
      <w:r w:rsidR="00BF6F36" w:rsidRPr="009327BE">
        <w:rPr>
          <w:rFonts w:ascii="Times New Roman" w:hAnsi="Times New Roman" w:cs="Times New Roman"/>
          <w:sz w:val="28"/>
          <w:szCs w:val="28"/>
        </w:rPr>
        <w:t xml:space="preserve"> предназначен для защиты от общих производственных загрязнений и механических воздействий, изготавливается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ГОСТ 12.4.280-2014 </w:t>
      </w:r>
      <w:r w:rsidR="00BF6F36" w:rsidRPr="00672455">
        <w:rPr>
          <w:rFonts w:ascii="Times New Roman" w:hAnsi="Times New Roman" w:cs="Times New Roman"/>
          <w:sz w:val="28"/>
          <w:szCs w:val="28"/>
        </w:rPr>
        <w:t>«Одежда специальная для защиты от общих производственных загрязнений и механических воздействий. Общие технические требования»</w:t>
      </w:r>
      <w:r w:rsidR="006B16C7">
        <w:rPr>
          <w:rFonts w:ascii="Times New Roman" w:hAnsi="Times New Roman" w:cs="Times New Roman"/>
          <w:sz w:val="28"/>
          <w:szCs w:val="28"/>
        </w:rPr>
        <w:t>.</w:t>
      </w:r>
    </w:p>
    <w:p w:rsidR="0081347F" w:rsidRPr="0081347F" w:rsidRDefault="0081347F" w:rsidP="00BF6F36">
      <w:pPr>
        <w:ind w:firstLine="567"/>
      </w:pPr>
      <w:r w:rsidRPr="009327BE">
        <w:rPr>
          <w:rFonts w:ascii="Times New Roman" w:hAnsi="Times New Roman" w:cs="Times New Roman"/>
          <w:sz w:val="28"/>
          <w:szCs w:val="28"/>
        </w:rPr>
        <w:t>Костюм состоит из куртки и полукомбинезона</w:t>
      </w:r>
      <w:r w:rsidR="00FA534B">
        <w:rPr>
          <w:rFonts w:ascii="Times New Roman" w:hAnsi="Times New Roman" w:cs="Times New Roman"/>
          <w:sz w:val="28"/>
          <w:szCs w:val="28"/>
        </w:rPr>
        <w:t>.</w:t>
      </w:r>
    </w:p>
    <w:p w:rsidR="006D6D8C" w:rsidRPr="00CD2FFA" w:rsidRDefault="006D6D8C" w:rsidP="006D6D8C">
      <w:pPr>
        <w:spacing w:after="0" w:line="240" w:lineRule="auto"/>
        <w:ind w:firstLine="567"/>
        <w:jc w:val="both"/>
        <w:rPr>
          <w:sz w:val="28"/>
          <w:szCs w:val="28"/>
        </w:rPr>
      </w:pPr>
      <w:r w:rsidRPr="009327BE">
        <w:rPr>
          <w:rFonts w:ascii="Times New Roman" w:hAnsi="Times New Roman" w:cs="Times New Roman"/>
          <w:b/>
          <w:sz w:val="28"/>
          <w:szCs w:val="28"/>
        </w:rPr>
        <w:t xml:space="preserve">Куртка </w:t>
      </w:r>
      <w:r w:rsidRPr="009327BE">
        <w:rPr>
          <w:rFonts w:ascii="Times New Roman" w:hAnsi="Times New Roman" w:cs="Times New Roman"/>
          <w:sz w:val="28"/>
          <w:szCs w:val="28"/>
        </w:rPr>
        <w:t>прямая, с центральн</w:t>
      </w:r>
      <w:r w:rsidR="000057AD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застёжкой на тесьму </w:t>
      </w:r>
      <w:r w:rsidR="00AD53BA">
        <w:rPr>
          <w:rFonts w:ascii="Times New Roman" w:hAnsi="Times New Roman" w:cs="Times New Roman"/>
          <w:sz w:val="28"/>
          <w:szCs w:val="28"/>
        </w:rPr>
        <w:t>«молнию</w:t>
      </w:r>
      <w:r w:rsidRPr="009327BE">
        <w:rPr>
          <w:rFonts w:ascii="Times New Roman" w:hAnsi="Times New Roman" w:cs="Times New Roman"/>
          <w:sz w:val="28"/>
          <w:szCs w:val="28"/>
        </w:rPr>
        <w:t>»</w:t>
      </w:r>
      <w:r w:rsidR="000057AD">
        <w:rPr>
          <w:rFonts w:ascii="Times New Roman" w:hAnsi="Times New Roman" w:cs="Times New Roman"/>
          <w:sz w:val="28"/>
          <w:szCs w:val="28"/>
        </w:rPr>
        <w:t>, закрытой ветрозащитной планкой, застегивающейся на</w:t>
      </w:r>
      <w:r w:rsidRPr="009327BE">
        <w:rPr>
          <w:rFonts w:ascii="Times New Roman" w:hAnsi="Times New Roman" w:cs="Times New Roman"/>
          <w:sz w:val="28"/>
          <w:szCs w:val="28"/>
        </w:rPr>
        <w:t xml:space="preserve"> ленту «контакт»</w:t>
      </w:r>
      <w:r w:rsidR="007809FB">
        <w:rPr>
          <w:rFonts w:ascii="Times New Roman" w:hAnsi="Times New Roman" w:cs="Times New Roman"/>
          <w:sz w:val="28"/>
          <w:szCs w:val="28"/>
        </w:rPr>
        <w:t xml:space="preserve"> </w:t>
      </w:r>
      <w:r w:rsidRPr="009327BE">
        <w:rPr>
          <w:rFonts w:ascii="Times New Roman" w:hAnsi="Times New Roman" w:cs="Times New Roman"/>
          <w:sz w:val="28"/>
          <w:szCs w:val="28"/>
        </w:rPr>
        <w:t>(</w:t>
      </w:r>
      <w:r w:rsidR="009D481F">
        <w:rPr>
          <w:rFonts w:ascii="Times New Roman" w:hAnsi="Times New Roman" w:cs="Times New Roman"/>
          <w:sz w:val="28"/>
          <w:szCs w:val="28"/>
        </w:rPr>
        <w:t>1шт. располагается на воротнике, 3</w:t>
      </w:r>
      <w:r w:rsidRPr="009327BE">
        <w:rPr>
          <w:rFonts w:ascii="Times New Roman" w:hAnsi="Times New Roman" w:cs="Times New Roman"/>
          <w:sz w:val="28"/>
          <w:szCs w:val="28"/>
        </w:rPr>
        <w:t xml:space="preserve"> шт.</w:t>
      </w:r>
      <w:r w:rsidR="009D481F">
        <w:rPr>
          <w:rFonts w:ascii="Times New Roman" w:hAnsi="Times New Roman" w:cs="Times New Roman"/>
          <w:sz w:val="28"/>
          <w:szCs w:val="28"/>
        </w:rPr>
        <w:t xml:space="preserve"> - </w:t>
      </w:r>
      <w:r w:rsidRPr="009327BE">
        <w:rPr>
          <w:rFonts w:ascii="Times New Roman" w:hAnsi="Times New Roman" w:cs="Times New Roman"/>
          <w:sz w:val="28"/>
          <w:szCs w:val="28"/>
        </w:rPr>
        <w:t>по борту и 1 шт.</w:t>
      </w:r>
      <w:r w:rsidR="009D481F">
        <w:rPr>
          <w:rFonts w:ascii="Times New Roman" w:hAnsi="Times New Roman" w:cs="Times New Roman"/>
          <w:sz w:val="28"/>
          <w:szCs w:val="28"/>
        </w:rPr>
        <w:t xml:space="preserve"> - </w:t>
      </w:r>
      <w:r w:rsidRPr="009327BE">
        <w:rPr>
          <w:rFonts w:ascii="Times New Roman" w:hAnsi="Times New Roman" w:cs="Times New Roman"/>
          <w:sz w:val="28"/>
          <w:szCs w:val="28"/>
        </w:rPr>
        <w:t>на поясе).Низ куртки на поясе с хляс</w:t>
      </w:r>
      <w:r>
        <w:rPr>
          <w:rFonts w:ascii="Times New Roman" w:hAnsi="Times New Roman" w:cs="Times New Roman"/>
          <w:sz w:val="28"/>
          <w:szCs w:val="28"/>
        </w:rPr>
        <w:t xml:space="preserve">тиками, фиксирующимися на ленту </w:t>
      </w:r>
      <w:r w:rsidRPr="009327BE">
        <w:rPr>
          <w:rFonts w:ascii="Times New Roman" w:hAnsi="Times New Roman" w:cs="Times New Roman"/>
          <w:sz w:val="28"/>
          <w:szCs w:val="28"/>
        </w:rPr>
        <w:t>«контакт» по поясу спинки</w:t>
      </w:r>
      <w:r w:rsidR="002062E7">
        <w:rPr>
          <w:rFonts w:ascii="Times New Roman" w:hAnsi="Times New Roman" w:cs="Times New Roman"/>
          <w:sz w:val="28"/>
          <w:szCs w:val="28"/>
        </w:rPr>
        <w:t>,</w:t>
      </w:r>
      <w:r w:rsidR="009D481F">
        <w:rPr>
          <w:rFonts w:ascii="Times New Roman" w:hAnsi="Times New Roman" w:cs="Times New Roman"/>
          <w:sz w:val="28"/>
          <w:szCs w:val="28"/>
        </w:rPr>
        <w:t xml:space="preserve"> для регулировки низа изделия по объему</w:t>
      </w:r>
      <w:r w:rsidRPr="009327BE">
        <w:rPr>
          <w:rFonts w:ascii="Times New Roman" w:hAnsi="Times New Roman" w:cs="Times New Roman"/>
          <w:sz w:val="28"/>
          <w:szCs w:val="28"/>
        </w:rPr>
        <w:t>.</w:t>
      </w:r>
    </w:p>
    <w:p w:rsidR="006D6D8C" w:rsidRPr="00CA477B" w:rsidRDefault="000066A0" w:rsidP="006D6D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Полочки </w:t>
      </w:r>
      <w:r w:rsidR="009D481F">
        <w:rPr>
          <w:rFonts w:ascii="Times New Roman" w:hAnsi="Times New Roman" w:cs="Times New Roman"/>
          <w:sz w:val="28"/>
          <w:szCs w:val="28"/>
        </w:rPr>
        <w:t xml:space="preserve">и спинка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9D481F">
        <w:rPr>
          <w:rFonts w:ascii="Times New Roman" w:hAnsi="Times New Roman" w:cs="Times New Roman"/>
          <w:sz w:val="28"/>
          <w:szCs w:val="28"/>
        </w:rPr>
        <w:t>цельнокроеной кокеткой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D481F">
        <w:rPr>
          <w:rFonts w:ascii="Times New Roman" w:hAnsi="Times New Roman" w:cs="Times New Roman"/>
          <w:sz w:val="28"/>
          <w:szCs w:val="28"/>
        </w:rPr>
        <w:t>в шов притачивания кокетки к п</w:t>
      </w:r>
      <w:r w:rsidR="000B2172">
        <w:rPr>
          <w:rFonts w:ascii="Times New Roman" w:hAnsi="Times New Roman" w:cs="Times New Roman"/>
          <w:sz w:val="28"/>
          <w:szCs w:val="28"/>
        </w:rPr>
        <w:t>олоч</w:t>
      </w:r>
      <w:r w:rsidR="009D481F">
        <w:rPr>
          <w:rFonts w:ascii="Times New Roman" w:hAnsi="Times New Roman" w:cs="Times New Roman"/>
          <w:sz w:val="28"/>
          <w:szCs w:val="28"/>
        </w:rPr>
        <w:t>кам и спинке вставлен светоотражающий кант.</w:t>
      </w:r>
      <w:r w:rsidR="000B2172">
        <w:rPr>
          <w:rFonts w:ascii="Times New Roman" w:hAnsi="Times New Roman" w:cs="Times New Roman"/>
          <w:sz w:val="28"/>
          <w:szCs w:val="28"/>
        </w:rPr>
        <w:t xml:space="preserve"> Полочка состоит из двух частей</w:t>
      </w:r>
      <w:r w:rsidR="000B2172" w:rsidRPr="000B2172">
        <w:rPr>
          <w:rFonts w:ascii="Times New Roman" w:hAnsi="Times New Roman" w:cs="Times New Roman"/>
          <w:sz w:val="28"/>
          <w:szCs w:val="28"/>
        </w:rPr>
        <w:t xml:space="preserve">: </w:t>
      </w:r>
      <w:r w:rsidRPr="000B2172">
        <w:rPr>
          <w:rFonts w:ascii="Times New Roman" w:hAnsi="Times New Roman" w:cs="Times New Roman"/>
          <w:sz w:val="28"/>
          <w:szCs w:val="28"/>
        </w:rPr>
        <w:t>центральной и нижней</w:t>
      </w:r>
      <w:r>
        <w:rPr>
          <w:rFonts w:ascii="Times New Roman" w:hAnsi="Times New Roman" w:cs="Times New Roman"/>
          <w:sz w:val="28"/>
          <w:szCs w:val="28"/>
        </w:rPr>
        <w:t xml:space="preserve">. На центральной части </w:t>
      </w:r>
      <w:r w:rsidR="000B2172">
        <w:rPr>
          <w:rFonts w:ascii="Times New Roman" w:hAnsi="Times New Roman" w:cs="Times New Roman"/>
          <w:sz w:val="28"/>
          <w:szCs w:val="28"/>
        </w:rPr>
        <w:t>полочки</w:t>
      </w:r>
      <w:r w:rsidR="00CA477B">
        <w:rPr>
          <w:rFonts w:ascii="Times New Roman" w:hAnsi="Times New Roman" w:cs="Times New Roman"/>
          <w:sz w:val="28"/>
          <w:szCs w:val="28"/>
        </w:rPr>
        <w:t xml:space="preserve"> располагаются </w:t>
      </w:r>
      <w:r w:rsidR="00FA328F">
        <w:rPr>
          <w:rFonts w:ascii="Times New Roman" w:hAnsi="Times New Roman" w:cs="Times New Roman"/>
          <w:sz w:val="28"/>
          <w:szCs w:val="28"/>
        </w:rPr>
        <w:t xml:space="preserve">прорезные </w:t>
      </w:r>
      <w:r w:rsidR="00CA477B">
        <w:rPr>
          <w:rFonts w:ascii="Times New Roman" w:hAnsi="Times New Roman" w:cs="Times New Roman"/>
          <w:sz w:val="28"/>
          <w:szCs w:val="28"/>
        </w:rPr>
        <w:t>карманы</w:t>
      </w:r>
      <w:r w:rsidR="007809FB">
        <w:rPr>
          <w:rFonts w:ascii="Times New Roman" w:hAnsi="Times New Roman" w:cs="Times New Roman"/>
          <w:sz w:val="28"/>
          <w:szCs w:val="28"/>
        </w:rPr>
        <w:t xml:space="preserve"> </w:t>
      </w:r>
      <w:r w:rsidR="00D4731B">
        <w:rPr>
          <w:rFonts w:ascii="Times New Roman" w:hAnsi="Times New Roman" w:cs="Times New Roman"/>
          <w:sz w:val="28"/>
          <w:szCs w:val="28"/>
        </w:rPr>
        <w:t>на молниях</w:t>
      </w:r>
      <w:r w:rsidR="0086179E">
        <w:rPr>
          <w:rFonts w:ascii="Times New Roman" w:hAnsi="Times New Roman" w:cs="Times New Roman"/>
          <w:sz w:val="28"/>
          <w:szCs w:val="28"/>
        </w:rPr>
        <w:t xml:space="preserve"> с </w:t>
      </w:r>
      <w:r w:rsidR="000B2172">
        <w:rPr>
          <w:rFonts w:ascii="Times New Roman" w:hAnsi="Times New Roman" w:cs="Times New Roman"/>
          <w:sz w:val="28"/>
          <w:szCs w:val="28"/>
        </w:rPr>
        <w:t>листочкой</w:t>
      </w:r>
      <w:r w:rsidR="00D4731B">
        <w:rPr>
          <w:rFonts w:ascii="Times New Roman" w:hAnsi="Times New Roman" w:cs="Times New Roman"/>
          <w:sz w:val="28"/>
          <w:szCs w:val="28"/>
        </w:rPr>
        <w:t>.</w:t>
      </w:r>
      <w:r w:rsidR="005D1DFE">
        <w:rPr>
          <w:rFonts w:ascii="Times New Roman" w:hAnsi="Times New Roman" w:cs="Times New Roman"/>
          <w:sz w:val="28"/>
          <w:szCs w:val="28"/>
        </w:rPr>
        <w:t xml:space="preserve"> На левом нагрудном кармане в шов притачивания мешковины кармана вставлена петля из репсовой ленты. На мешковине левого нагрудного кармана расположена этикетка ФИО.</w:t>
      </w:r>
      <w:r w:rsidR="007809FB">
        <w:rPr>
          <w:rFonts w:ascii="Times New Roman" w:hAnsi="Times New Roman" w:cs="Times New Roman"/>
          <w:sz w:val="28"/>
          <w:szCs w:val="28"/>
        </w:rPr>
        <w:t xml:space="preserve"> </w:t>
      </w:r>
      <w:r w:rsidR="00673E57">
        <w:rPr>
          <w:rFonts w:ascii="Times New Roman" w:hAnsi="Times New Roman" w:cs="Times New Roman"/>
          <w:sz w:val="28"/>
          <w:szCs w:val="28"/>
        </w:rPr>
        <w:t>На</w:t>
      </w:r>
      <w:r w:rsidR="00CA477B">
        <w:rPr>
          <w:rFonts w:ascii="Times New Roman" w:hAnsi="Times New Roman" w:cs="Times New Roman"/>
          <w:sz w:val="28"/>
          <w:szCs w:val="28"/>
        </w:rPr>
        <w:t xml:space="preserve"> нижней части полочки </w:t>
      </w:r>
      <w:r w:rsidR="00673E57">
        <w:rPr>
          <w:rFonts w:ascii="Times New Roman" w:hAnsi="Times New Roman" w:cs="Times New Roman"/>
          <w:sz w:val="28"/>
          <w:szCs w:val="28"/>
        </w:rPr>
        <w:t>располагаются наклад</w:t>
      </w:r>
      <w:r w:rsidR="000057AD">
        <w:rPr>
          <w:rFonts w:ascii="Times New Roman" w:hAnsi="Times New Roman" w:cs="Times New Roman"/>
          <w:sz w:val="28"/>
          <w:szCs w:val="28"/>
        </w:rPr>
        <w:t xml:space="preserve">ные карманы с наклонным входом и светоотражающим кантом. Накладные карманы </w:t>
      </w:r>
      <w:r w:rsidR="00B441EC">
        <w:rPr>
          <w:rFonts w:ascii="Times New Roman" w:hAnsi="Times New Roman" w:cs="Times New Roman"/>
          <w:sz w:val="28"/>
          <w:szCs w:val="28"/>
        </w:rPr>
        <w:t xml:space="preserve">вертикальными </w:t>
      </w:r>
      <w:r w:rsidR="000152C1">
        <w:rPr>
          <w:rFonts w:ascii="Times New Roman" w:hAnsi="Times New Roman" w:cs="Times New Roman"/>
          <w:sz w:val="28"/>
          <w:szCs w:val="28"/>
        </w:rPr>
        <w:t>срезами</w:t>
      </w:r>
      <w:r w:rsidR="00B441EC">
        <w:rPr>
          <w:rFonts w:ascii="Times New Roman" w:hAnsi="Times New Roman" w:cs="Times New Roman"/>
          <w:sz w:val="28"/>
          <w:szCs w:val="28"/>
        </w:rPr>
        <w:t xml:space="preserve"> входят в </w:t>
      </w:r>
      <w:r w:rsidR="000152C1">
        <w:rPr>
          <w:rFonts w:ascii="Times New Roman" w:hAnsi="Times New Roman" w:cs="Times New Roman"/>
          <w:sz w:val="28"/>
          <w:szCs w:val="28"/>
        </w:rPr>
        <w:t>боковой шов и бортовую застежку, верхний срез входит</w:t>
      </w:r>
      <w:r w:rsidR="00B441EC">
        <w:rPr>
          <w:rFonts w:ascii="Times New Roman" w:hAnsi="Times New Roman" w:cs="Times New Roman"/>
          <w:sz w:val="28"/>
          <w:szCs w:val="28"/>
        </w:rPr>
        <w:t xml:space="preserve"> в </w:t>
      </w:r>
      <w:r w:rsidR="00CA477B">
        <w:rPr>
          <w:rFonts w:ascii="Times New Roman" w:hAnsi="Times New Roman" w:cs="Times New Roman"/>
          <w:sz w:val="28"/>
          <w:szCs w:val="28"/>
        </w:rPr>
        <w:t>шов стачивания центральной и нижней частей полочки</w:t>
      </w:r>
      <w:r w:rsidR="000152C1">
        <w:rPr>
          <w:rFonts w:ascii="Times New Roman" w:hAnsi="Times New Roman" w:cs="Times New Roman"/>
          <w:sz w:val="28"/>
          <w:szCs w:val="28"/>
        </w:rPr>
        <w:t>, нижний</w:t>
      </w:r>
      <w:r w:rsidR="00B441EC">
        <w:rPr>
          <w:rFonts w:ascii="Times New Roman" w:hAnsi="Times New Roman" w:cs="Times New Roman"/>
          <w:sz w:val="28"/>
          <w:szCs w:val="28"/>
        </w:rPr>
        <w:t xml:space="preserve"> – в шов втачивания пояса. </w:t>
      </w:r>
      <w:r w:rsidR="00B441EC" w:rsidRPr="00B441EC">
        <w:rPr>
          <w:rFonts w:ascii="Times New Roman" w:hAnsi="Times New Roman" w:cs="Times New Roman"/>
          <w:sz w:val="28"/>
          <w:szCs w:val="28"/>
        </w:rPr>
        <w:t>Тканая</w:t>
      </w:r>
      <w:r w:rsidR="006D6D8C" w:rsidRPr="00B441EC">
        <w:rPr>
          <w:rFonts w:ascii="Times New Roman" w:hAnsi="Times New Roman" w:cs="Times New Roman"/>
          <w:sz w:val="28"/>
          <w:szCs w:val="28"/>
        </w:rPr>
        <w:t xml:space="preserve"> этикетка</w:t>
      </w:r>
      <w:r w:rsidR="00B441EC" w:rsidRPr="00B441EC">
        <w:rPr>
          <w:rFonts w:ascii="Times New Roman" w:hAnsi="Times New Roman" w:cs="Times New Roman"/>
          <w:sz w:val="28"/>
          <w:szCs w:val="28"/>
        </w:rPr>
        <w:t>-флажок «факел» вшива</w:t>
      </w:r>
      <w:r w:rsidR="005B4EE6">
        <w:rPr>
          <w:rFonts w:ascii="Times New Roman" w:hAnsi="Times New Roman" w:cs="Times New Roman"/>
          <w:sz w:val="28"/>
          <w:szCs w:val="28"/>
        </w:rPr>
        <w:t>ется в нижней части правого бокового шва</w:t>
      </w:r>
      <w:r w:rsidR="006D6D8C" w:rsidRPr="00CA477B">
        <w:rPr>
          <w:rFonts w:ascii="Times New Roman" w:hAnsi="Times New Roman" w:cs="Times New Roman"/>
          <w:sz w:val="28"/>
          <w:szCs w:val="28"/>
        </w:rPr>
        <w:t>.</w:t>
      </w:r>
    </w:p>
    <w:p w:rsidR="00CA477B" w:rsidRPr="00CA477B" w:rsidRDefault="00CA477B" w:rsidP="00CA477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477B">
        <w:rPr>
          <w:rFonts w:ascii="Times New Roman" w:hAnsi="Times New Roman" w:cs="Times New Roman"/>
          <w:sz w:val="28"/>
          <w:szCs w:val="28"/>
        </w:rPr>
        <w:t xml:space="preserve">Кокетка спинки притачивается к спинке таким образом, что в середине шва образуются сквозные вентиляционные отверстия (два отверстия, которые ограничены декоративными закрепками). </w:t>
      </w:r>
    </w:p>
    <w:p w:rsidR="006D6D8C" w:rsidRDefault="006D6D8C" w:rsidP="006D6D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7BE">
        <w:rPr>
          <w:rFonts w:ascii="Times New Roman" w:hAnsi="Times New Roman" w:cs="Times New Roman"/>
          <w:sz w:val="28"/>
          <w:szCs w:val="28"/>
        </w:rPr>
        <w:t>Рукава втачные</w:t>
      </w:r>
      <w:r w:rsidR="006A3361">
        <w:rPr>
          <w:rFonts w:ascii="Times New Roman" w:hAnsi="Times New Roman" w:cs="Times New Roman"/>
          <w:sz w:val="28"/>
          <w:szCs w:val="28"/>
        </w:rPr>
        <w:t xml:space="preserve"> трехш</w:t>
      </w:r>
      <w:r w:rsidR="00D02627">
        <w:rPr>
          <w:rFonts w:ascii="Times New Roman" w:hAnsi="Times New Roman" w:cs="Times New Roman"/>
          <w:sz w:val="28"/>
          <w:szCs w:val="28"/>
        </w:rPr>
        <w:t>овные, состоят из трех частей</w:t>
      </w:r>
      <w:r w:rsidR="00D02627" w:rsidRPr="000B2172">
        <w:rPr>
          <w:rFonts w:ascii="Times New Roman" w:hAnsi="Times New Roman" w:cs="Times New Roman"/>
          <w:sz w:val="28"/>
          <w:szCs w:val="28"/>
        </w:rPr>
        <w:t>: центральной, передней и локтевой.</w:t>
      </w:r>
      <w:r w:rsidR="007809FB">
        <w:rPr>
          <w:rFonts w:ascii="Times New Roman" w:hAnsi="Times New Roman" w:cs="Times New Roman"/>
          <w:sz w:val="28"/>
          <w:szCs w:val="28"/>
        </w:rPr>
        <w:t xml:space="preserve"> </w:t>
      </w:r>
      <w:r w:rsidR="009E00B2">
        <w:rPr>
          <w:rFonts w:ascii="Times New Roman" w:hAnsi="Times New Roman" w:cs="Times New Roman"/>
          <w:sz w:val="28"/>
          <w:szCs w:val="28"/>
        </w:rPr>
        <w:t>Центральная часть рукава</w:t>
      </w:r>
      <w:r w:rsidR="00CA477B">
        <w:rPr>
          <w:rFonts w:ascii="Times New Roman" w:hAnsi="Times New Roman" w:cs="Times New Roman"/>
          <w:sz w:val="28"/>
          <w:szCs w:val="28"/>
        </w:rPr>
        <w:t xml:space="preserve"> с горизонтальным делением на две детали, в шов стачивания которых </w:t>
      </w:r>
      <w:r w:rsidR="009E00B2">
        <w:rPr>
          <w:rFonts w:ascii="Times New Roman" w:hAnsi="Times New Roman" w:cs="Times New Roman"/>
          <w:sz w:val="28"/>
          <w:szCs w:val="28"/>
        </w:rPr>
        <w:t xml:space="preserve">вставлен светоотражающий кант. </w:t>
      </w:r>
      <w:r w:rsidR="000152C1">
        <w:rPr>
          <w:rFonts w:ascii="Times New Roman" w:hAnsi="Times New Roman" w:cs="Times New Roman"/>
          <w:sz w:val="28"/>
          <w:szCs w:val="28"/>
        </w:rPr>
        <w:t xml:space="preserve">Низ рукава обработан </w:t>
      </w:r>
      <w:r>
        <w:rPr>
          <w:rFonts w:ascii="Times New Roman" w:hAnsi="Times New Roman" w:cs="Times New Roman"/>
          <w:sz w:val="28"/>
          <w:szCs w:val="28"/>
        </w:rPr>
        <w:t>притачной манжетой, заст</w:t>
      </w:r>
      <w:r w:rsidR="000152C1">
        <w:rPr>
          <w:rFonts w:ascii="Times New Roman" w:hAnsi="Times New Roman" w:cs="Times New Roman"/>
          <w:sz w:val="28"/>
          <w:szCs w:val="28"/>
        </w:rPr>
        <w:t xml:space="preserve">егивающейся на ленту «контакт» </w:t>
      </w:r>
      <w:r>
        <w:rPr>
          <w:rFonts w:ascii="Times New Roman" w:hAnsi="Times New Roman" w:cs="Times New Roman"/>
          <w:sz w:val="28"/>
          <w:szCs w:val="28"/>
        </w:rPr>
        <w:t>и вертикальной шлицей с притачной планкой.</w:t>
      </w:r>
    </w:p>
    <w:p w:rsidR="006D6D8C" w:rsidRDefault="006D6D8C" w:rsidP="006D6D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Воротник втачной, </w:t>
      </w:r>
      <w:r w:rsidR="00196393">
        <w:rPr>
          <w:rFonts w:ascii="Times New Roman" w:hAnsi="Times New Roman" w:cs="Times New Roman"/>
          <w:sz w:val="28"/>
          <w:szCs w:val="28"/>
        </w:rPr>
        <w:t>стойка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D6D8C" w:rsidRDefault="00C037DB" w:rsidP="009E00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горловину куртки вшивается</w:t>
      </w:r>
      <w:r w:rsidR="006D6D8C" w:rsidRPr="009327BE">
        <w:rPr>
          <w:rFonts w:ascii="Times New Roman" w:hAnsi="Times New Roman" w:cs="Times New Roman"/>
          <w:sz w:val="28"/>
          <w:szCs w:val="28"/>
        </w:rPr>
        <w:t xml:space="preserve"> вешалка из основной ткани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927D68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9327BE">
        <w:rPr>
          <w:rFonts w:ascii="Times New Roman" w:hAnsi="Times New Roman" w:cs="Times New Roman"/>
          <w:sz w:val="28"/>
          <w:szCs w:val="28"/>
        </w:rPr>
        <w:t>размерная этикетка</w:t>
      </w:r>
      <w:r w:rsidR="006D6D8C" w:rsidRPr="009327BE">
        <w:rPr>
          <w:rFonts w:ascii="Times New Roman" w:hAnsi="Times New Roman" w:cs="Times New Roman"/>
          <w:sz w:val="28"/>
          <w:szCs w:val="28"/>
        </w:rPr>
        <w:t>.</w:t>
      </w:r>
    </w:p>
    <w:p w:rsidR="00493E59" w:rsidRDefault="00493E59" w:rsidP="009327B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5E59" w:rsidRPr="009327BE" w:rsidRDefault="00075E59" w:rsidP="009327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7BE">
        <w:rPr>
          <w:rFonts w:ascii="Times New Roman" w:hAnsi="Times New Roman" w:cs="Times New Roman"/>
          <w:b/>
          <w:sz w:val="28"/>
          <w:szCs w:val="28"/>
        </w:rPr>
        <w:t xml:space="preserve">Полукомбинезон </w:t>
      </w:r>
      <w:r w:rsidR="00D02627">
        <w:rPr>
          <w:rFonts w:ascii="Times New Roman" w:hAnsi="Times New Roman" w:cs="Times New Roman"/>
          <w:sz w:val="28"/>
          <w:szCs w:val="28"/>
        </w:rPr>
        <w:t>прямого силуэта с</w:t>
      </w:r>
      <w:r w:rsidRPr="009327BE">
        <w:rPr>
          <w:rFonts w:ascii="Times New Roman" w:hAnsi="Times New Roman" w:cs="Times New Roman"/>
          <w:sz w:val="28"/>
          <w:szCs w:val="28"/>
        </w:rPr>
        <w:t xml:space="preserve"> передней</w:t>
      </w:r>
      <w:r w:rsidR="00D02627">
        <w:rPr>
          <w:rFonts w:ascii="Times New Roman" w:hAnsi="Times New Roman" w:cs="Times New Roman"/>
          <w:sz w:val="28"/>
          <w:szCs w:val="28"/>
        </w:rPr>
        <w:t xml:space="preserve"> центральной</w:t>
      </w:r>
      <w:r w:rsidR="00CF25EF">
        <w:rPr>
          <w:rFonts w:ascii="Times New Roman" w:hAnsi="Times New Roman" w:cs="Times New Roman"/>
          <w:sz w:val="28"/>
          <w:szCs w:val="28"/>
        </w:rPr>
        <w:t xml:space="preserve"> застежкой </w:t>
      </w:r>
      <w:r w:rsidR="009E00B2">
        <w:rPr>
          <w:rFonts w:ascii="Times New Roman" w:hAnsi="Times New Roman" w:cs="Times New Roman"/>
          <w:sz w:val="28"/>
          <w:szCs w:val="28"/>
        </w:rPr>
        <w:t>на</w:t>
      </w:r>
      <w:r w:rsidR="002062E7">
        <w:rPr>
          <w:rFonts w:ascii="Times New Roman" w:hAnsi="Times New Roman" w:cs="Times New Roman"/>
          <w:sz w:val="28"/>
          <w:szCs w:val="28"/>
        </w:rPr>
        <w:t xml:space="preserve"> двухзамковую</w:t>
      </w:r>
      <w:r w:rsidR="009E00B2">
        <w:rPr>
          <w:rFonts w:ascii="Times New Roman" w:hAnsi="Times New Roman" w:cs="Times New Roman"/>
          <w:sz w:val="28"/>
          <w:szCs w:val="28"/>
        </w:rPr>
        <w:t xml:space="preserve"> тесьму «молния».</w:t>
      </w:r>
    </w:p>
    <w:p w:rsidR="00DB38F5" w:rsidRPr="009F7AB9" w:rsidRDefault="00493E59" w:rsidP="009327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Передняя часть полукомбинезона с притачной грудкой</w:t>
      </w:r>
      <w:r w:rsidR="00BF5DFD" w:rsidRPr="009327BE">
        <w:rPr>
          <w:rFonts w:ascii="Times New Roman" w:hAnsi="Times New Roman" w:cs="Times New Roman"/>
          <w:sz w:val="28"/>
          <w:szCs w:val="28"/>
        </w:rPr>
        <w:t>.</w:t>
      </w:r>
      <w:r w:rsidR="009E00B2">
        <w:rPr>
          <w:rFonts w:ascii="Times New Roman" w:hAnsi="Times New Roman" w:cs="Times New Roman"/>
          <w:sz w:val="28"/>
          <w:szCs w:val="28"/>
        </w:rPr>
        <w:t xml:space="preserve"> Притачная грудка с кокеткой. В шов </w:t>
      </w:r>
      <w:r w:rsidR="009B38D5">
        <w:rPr>
          <w:rFonts w:ascii="Times New Roman" w:hAnsi="Times New Roman" w:cs="Times New Roman"/>
          <w:sz w:val="28"/>
          <w:szCs w:val="28"/>
        </w:rPr>
        <w:t>притачивания</w:t>
      </w:r>
      <w:r w:rsidR="009E00B2">
        <w:rPr>
          <w:rFonts w:ascii="Times New Roman" w:hAnsi="Times New Roman" w:cs="Times New Roman"/>
          <w:sz w:val="28"/>
          <w:szCs w:val="28"/>
        </w:rPr>
        <w:t xml:space="preserve"> кокетки вставлен светоотражающий кант.</w:t>
      </w:r>
      <w:r w:rsidR="00BF5DFD" w:rsidRPr="009327BE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грудке</w:t>
      </w:r>
      <w:r w:rsidR="00927D68">
        <w:rPr>
          <w:rFonts w:ascii="Times New Roman" w:hAnsi="Times New Roman" w:cs="Times New Roman"/>
          <w:sz w:val="28"/>
          <w:szCs w:val="28"/>
        </w:rPr>
        <w:t xml:space="preserve"> </w:t>
      </w:r>
      <w:r w:rsidR="00D02627">
        <w:rPr>
          <w:rFonts w:ascii="Times New Roman" w:hAnsi="Times New Roman" w:cs="Times New Roman"/>
          <w:sz w:val="28"/>
          <w:szCs w:val="28"/>
        </w:rPr>
        <w:t>располагаются накладные карманы</w:t>
      </w:r>
      <w:r w:rsidR="009E00B2">
        <w:rPr>
          <w:rFonts w:ascii="Times New Roman" w:hAnsi="Times New Roman" w:cs="Times New Roman"/>
          <w:sz w:val="28"/>
          <w:szCs w:val="28"/>
        </w:rPr>
        <w:t xml:space="preserve"> с наклонным входом. Накладной карман грудки боковым срезом входит в шов притачивания молнии, нижни</w:t>
      </w:r>
      <w:r w:rsidR="00BF5DFD" w:rsidRPr="009327BE">
        <w:rPr>
          <w:rFonts w:ascii="Times New Roman" w:hAnsi="Times New Roman" w:cs="Times New Roman"/>
          <w:sz w:val="28"/>
          <w:szCs w:val="28"/>
        </w:rPr>
        <w:t>м</w:t>
      </w:r>
      <w:r w:rsidR="009E00B2">
        <w:rPr>
          <w:rFonts w:ascii="Times New Roman" w:hAnsi="Times New Roman" w:cs="Times New Roman"/>
          <w:sz w:val="28"/>
          <w:szCs w:val="28"/>
        </w:rPr>
        <w:t xml:space="preserve"> срезом – в шов стачивания грудки с нижней частью полукомбинезона</w:t>
      </w:r>
      <w:r w:rsidR="0089087B">
        <w:rPr>
          <w:rFonts w:ascii="Times New Roman" w:hAnsi="Times New Roman" w:cs="Times New Roman"/>
          <w:sz w:val="28"/>
          <w:szCs w:val="28"/>
        </w:rPr>
        <w:t>, верхним – в шов стачивания грудки и кокетки грудки.</w:t>
      </w:r>
      <w:r w:rsidR="00927D68">
        <w:rPr>
          <w:rFonts w:ascii="Times New Roman" w:hAnsi="Times New Roman" w:cs="Times New Roman"/>
          <w:sz w:val="28"/>
          <w:szCs w:val="28"/>
        </w:rPr>
        <w:t xml:space="preserve"> </w:t>
      </w:r>
      <w:r w:rsidR="00113F55" w:rsidRPr="009327BE">
        <w:rPr>
          <w:rFonts w:ascii="Times New Roman" w:hAnsi="Times New Roman" w:cs="Times New Roman"/>
          <w:sz w:val="28"/>
          <w:szCs w:val="28"/>
        </w:rPr>
        <w:t>На передних половинка</w:t>
      </w:r>
      <w:r w:rsidR="00C47EDC">
        <w:rPr>
          <w:rFonts w:ascii="Times New Roman" w:hAnsi="Times New Roman" w:cs="Times New Roman"/>
          <w:sz w:val="28"/>
          <w:szCs w:val="28"/>
        </w:rPr>
        <w:t>х</w:t>
      </w:r>
      <w:r w:rsidR="00D02627">
        <w:rPr>
          <w:rFonts w:ascii="Times New Roman" w:hAnsi="Times New Roman" w:cs="Times New Roman"/>
          <w:sz w:val="28"/>
          <w:szCs w:val="28"/>
        </w:rPr>
        <w:t xml:space="preserve"> полукомбинезона</w:t>
      </w:r>
      <w:r w:rsidR="00927D68">
        <w:rPr>
          <w:rFonts w:ascii="Times New Roman" w:hAnsi="Times New Roman" w:cs="Times New Roman"/>
          <w:sz w:val="28"/>
          <w:szCs w:val="28"/>
        </w:rPr>
        <w:t xml:space="preserve"> </w:t>
      </w:r>
      <w:r w:rsidR="00D02627">
        <w:rPr>
          <w:rFonts w:ascii="Times New Roman" w:hAnsi="Times New Roman" w:cs="Times New Roman"/>
          <w:sz w:val="28"/>
          <w:szCs w:val="28"/>
        </w:rPr>
        <w:t>расположены</w:t>
      </w:r>
      <w:r w:rsidR="009F7AB9">
        <w:rPr>
          <w:rFonts w:ascii="Times New Roman" w:hAnsi="Times New Roman" w:cs="Times New Roman"/>
          <w:sz w:val="28"/>
          <w:szCs w:val="28"/>
        </w:rPr>
        <w:t xml:space="preserve"> боковые накладные</w:t>
      </w:r>
      <w:r w:rsidR="00113F55" w:rsidRPr="009327BE">
        <w:rPr>
          <w:rFonts w:ascii="Times New Roman" w:hAnsi="Times New Roman" w:cs="Times New Roman"/>
          <w:sz w:val="28"/>
          <w:szCs w:val="28"/>
        </w:rPr>
        <w:t xml:space="preserve"> карманы</w:t>
      </w:r>
      <w:r w:rsidR="0089087B">
        <w:rPr>
          <w:rFonts w:ascii="Times New Roman" w:hAnsi="Times New Roman" w:cs="Times New Roman"/>
          <w:sz w:val="28"/>
          <w:szCs w:val="28"/>
        </w:rPr>
        <w:t xml:space="preserve"> фигурной формы</w:t>
      </w:r>
      <w:r w:rsidR="009F7AB9">
        <w:rPr>
          <w:rFonts w:ascii="Times New Roman" w:hAnsi="Times New Roman" w:cs="Times New Roman"/>
          <w:sz w:val="28"/>
          <w:szCs w:val="28"/>
        </w:rPr>
        <w:t>.</w:t>
      </w:r>
      <w:r w:rsidR="0089087B">
        <w:rPr>
          <w:rFonts w:ascii="Times New Roman" w:hAnsi="Times New Roman" w:cs="Times New Roman"/>
          <w:sz w:val="28"/>
          <w:szCs w:val="28"/>
        </w:rPr>
        <w:t xml:space="preserve"> В</w:t>
      </w:r>
      <w:r w:rsidR="00F52348">
        <w:rPr>
          <w:rFonts w:ascii="Times New Roman" w:hAnsi="Times New Roman" w:cs="Times New Roman"/>
          <w:sz w:val="28"/>
          <w:szCs w:val="28"/>
        </w:rPr>
        <w:t>ход в карман</w:t>
      </w:r>
      <w:r w:rsidR="000B2172">
        <w:rPr>
          <w:rFonts w:ascii="Times New Roman" w:hAnsi="Times New Roman" w:cs="Times New Roman"/>
          <w:sz w:val="28"/>
          <w:szCs w:val="28"/>
        </w:rPr>
        <w:t xml:space="preserve"> дополнительно</w:t>
      </w:r>
      <w:r w:rsidR="00F52348">
        <w:rPr>
          <w:rFonts w:ascii="Times New Roman" w:hAnsi="Times New Roman" w:cs="Times New Roman"/>
          <w:sz w:val="28"/>
          <w:szCs w:val="28"/>
        </w:rPr>
        <w:t xml:space="preserve"> </w:t>
      </w:r>
      <w:r w:rsidR="00F52348">
        <w:rPr>
          <w:rFonts w:ascii="Times New Roman" w:hAnsi="Times New Roman" w:cs="Times New Roman"/>
          <w:sz w:val="28"/>
          <w:szCs w:val="28"/>
        </w:rPr>
        <w:lastRenderedPageBreak/>
        <w:t>фиксируе</w:t>
      </w:r>
      <w:r w:rsidR="009F7AB9">
        <w:rPr>
          <w:rFonts w:ascii="Times New Roman" w:hAnsi="Times New Roman" w:cs="Times New Roman"/>
          <w:sz w:val="28"/>
          <w:szCs w:val="28"/>
        </w:rPr>
        <w:t xml:space="preserve">тся </w:t>
      </w:r>
      <w:r w:rsidR="0001549B">
        <w:rPr>
          <w:rFonts w:ascii="Times New Roman" w:hAnsi="Times New Roman" w:cs="Times New Roman"/>
          <w:sz w:val="28"/>
          <w:szCs w:val="28"/>
        </w:rPr>
        <w:t>закрепками.</w:t>
      </w:r>
      <w:r w:rsidR="00AD0116">
        <w:rPr>
          <w:rFonts w:ascii="Times New Roman" w:hAnsi="Times New Roman" w:cs="Times New Roman"/>
          <w:sz w:val="28"/>
          <w:szCs w:val="28"/>
        </w:rPr>
        <w:t xml:space="preserve"> Передние половинки полукомбинезона с горизонтальным делением над коленом, в шов стачивания верхних и нижних частей вставлен светоотражающий кант. На нижней части передней половинки расположены 4 вытачки (2 к боковому шву и 2 к шаговому).</w:t>
      </w:r>
    </w:p>
    <w:p w:rsidR="00AD0116" w:rsidRDefault="00D02627" w:rsidP="009327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44A0">
        <w:rPr>
          <w:rFonts w:ascii="Times New Roman" w:hAnsi="Times New Roman" w:cs="Times New Roman"/>
          <w:sz w:val="28"/>
          <w:szCs w:val="28"/>
        </w:rPr>
        <w:t>Задние половинки</w:t>
      </w:r>
      <w:r w:rsidR="005D21D7" w:rsidRPr="008544A0">
        <w:rPr>
          <w:rFonts w:ascii="Times New Roman" w:hAnsi="Times New Roman" w:cs="Times New Roman"/>
          <w:sz w:val="28"/>
          <w:szCs w:val="28"/>
        </w:rPr>
        <w:t xml:space="preserve"> полукомбинезона </w:t>
      </w:r>
      <w:r w:rsidR="00493E59" w:rsidRPr="008544A0">
        <w:rPr>
          <w:rFonts w:ascii="Times New Roman" w:hAnsi="Times New Roman" w:cs="Times New Roman"/>
          <w:sz w:val="28"/>
          <w:szCs w:val="28"/>
        </w:rPr>
        <w:t>с притачной спинкой</w:t>
      </w:r>
      <w:r w:rsidR="0081347F" w:rsidRPr="008544A0">
        <w:rPr>
          <w:rFonts w:ascii="Times New Roman" w:hAnsi="Times New Roman" w:cs="Times New Roman"/>
          <w:sz w:val="28"/>
          <w:szCs w:val="28"/>
        </w:rPr>
        <w:t>.</w:t>
      </w:r>
      <w:r w:rsidRPr="008544A0">
        <w:rPr>
          <w:rFonts w:ascii="Times New Roman" w:hAnsi="Times New Roman" w:cs="Times New Roman"/>
          <w:sz w:val="28"/>
          <w:szCs w:val="28"/>
        </w:rPr>
        <w:t xml:space="preserve"> Спинка с </w:t>
      </w:r>
      <w:r w:rsidR="00AD0116">
        <w:rPr>
          <w:rFonts w:ascii="Times New Roman" w:hAnsi="Times New Roman" w:cs="Times New Roman"/>
          <w:sz w:val="28"/>
          <w:szCs w:val="28"/>
        </w:rPr>
        <w:t xml:space="preserve">внутренней </w:t>
      </w:r>
      <w:r w:rsidRPr="008544A0">
        <w:rPr>
          <w:rFonts w:ascii="Times New Roman" w:hAnsi="Times New Roman" w:cs="Times New Roman"/>
          <w:sz w:val="28"/>
          <w:szCs w:val="28"/>
        </w:rPr>
        <w:t>кулисой и эластичной лентой на уровне талии для прилегания изделия по фигуре.</w:t>
      </w:r>
      <w:r w:rsidR="00AD0116">
        <w:rPr>
          <w:rFonts w:ascii="Times New Roman" w:hAnsi="Times New Roman" w:cs="Times New Roman"/>
          <w:sz w:val="28"/>
          <w:szCs w:val="28"/>
        </w:rPr>
        <w:t xml:space="preserve"> Задние половинки с горизонтальным делением. В шов стачивания верхних и нижних частей вставлен светоотражающий кант.</w:t>
      </w:r>
    </w:p>
    <w:p w:rsidR="00B62D3F" w:rsidRPr="009327BE" w:rsidRDefault="00B62D3F" w:rsidP="009327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44A0">
        <w:rPr>
          <w:rFonts w:ascii="Times New Roman" w:hAnsi="Times New Roman" w:cs="Times New Roman"/>
          <w:sz w:val="28"/>
          <w:szCs w:val="28"/>
        </w:rPr>
        <w:t>Бретели</w:t>
      </w:r>
      <w:r w:rsidR="00D02627" w:rsidRPr="008544A0">
        <w:rPr>
          <w:rFonts w:ascii="Times New Roman" w:hAnsi="Times New Roman" w:cs="Times New Roman"/>
          <w:sz w:val="28"/>
          <w:szCs w:val="28"/>
        </w:rPr>
        <w:t xml:space="preserve"> из эластичной </w:t>
      </w:r>
      <w:r w:rsidR="008544A0" w:rsidRPr="008544A0">
        <w:rPr>
          <w:rFonts w:ascii="Times New Roman" w:hAnsi="Times New Roman" w:cs="Times New Roman"/>
          <w:sz w:val="28"/>
          <w:szCs w:val="28"/>
        </w:rPr>
        <w:t>ленты</w:t>
      </w:r>
      <w:r w:rsidRPr="008544A0">
        <w:rPr>
          <w:rFonts w:ascii="Times New Roman" w:hAnsi="Times New Roman" w:cs="Times New Roman"/>
          <w:sz w:val="28"/>
          <w:szCs w:val="28"/>
        </w:rPr>
        <w:t xml:space="preserve"> регулируются при помощи пряжек-фа</w:t>
      </w:r>
      <w:r w:rsidR="0081347F" w:rsidRPr="008544A0">
        <w:rPr>
          <w:rFonts w:ascii="Times New Roman" w:hAnsi="Times New Roman" w:cs="Times New Roman"/>
          <w:sz w:val="28"/>
          <w:szCs w:val="28"/>
        </w:rPr>
        <w:t>стексов</w:t>
      </w:r>
      <w:r w:rsidR="008544A0">
        <w:rPr>
          <w:rFonts w:ascii="Times New Roman" w:hAnsi="Times New Roman" w:cs="Times New Roman"/>
          <w:sz w:val="28"/>
          <w:szCs w:val="28"/>
        </w:rPr>
        <w:t xml:space="preserve">. Концы бретелей фиксируются </w:t>
      </w:r>
      <w:r w:rsidR="00AD0116">
        <w:rPr>
          <w:rFonts w:ascii="Times New Roman" w:hAnsi="Times New Roman" w:cs="Times New Roman"/>
          <w:sz w:val="28"/>
          <w:szCs w:val="28"/>
        </w:rPr>
        <w:t xml:space="preserve">двухщелевыми </w:t>
      </w:r>
      <w:r w:rsidR="008544A0">
        <w:rPr>
          <w:rFonts w:ascii="Times New Roman" w:hAnsi="Times New Roman" w:cs="Times New Roman"/>
          <w:sz w:val="28"/>
          <w:szCs w:val="28"/>
        </w:rPr>
        <w:t>пряжками</w:t>
      </w:r>
      <w:r w:rsidRPr="008544A0">
        <w:rPr>
          <w:rFonts w:ascii="Times New Roman" w:hAnsi="Times New Roman" w:cs="Times New Roman"/>
          <w:sz w:val="28"/>
          <w:szCs w:val="28"/>
        </w:rPr>
        <w:t>.</w:t>
      </w:r>
    </w:p>
    <w:p w:rsidR="00817114" w:rsidRPr="00DB3833" w:rsidRDefault="00817114" w:rsidP="008544A0">
      <w:pPr>
        <w:spacing w:after="0" w:line="240" w:lineRule="auto"/>
        <w:rPr>
          <w:sz w:val="28"/>
          <w:szCs w:val="28"/>
        </w:rPr>
      </w:pPr>
    </w:p>
    <w:sectPr w:rsidR="00817114" w:rsidRPr="00DB3833" w:rsidSect="00CC2E32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559" w:rsidRDefault="005E4559" w:rsidP="0005476F">
      <w:pPr>
        <w:spacing w:after="0" w:line="240" w:lineRule="auto"/>
      </w:pPr>
      <w:r>
        <w:separator/>
      </w:r>
    </w:p>
  </w:endnote>
  <w:endnote w:type="continuationSeparator" w:id="0">
    <w:p w:rsidR="005E4559" w:rsidRDefault="005E4559" w:rsidP="00054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559" w:rsidRDefault="005E4559" w:rsidP="0005476F">
      <w:pPr>
        <w:spacing w:after="0" w:line="240" w:lineRule="auto"/>
      </w:pPr>
      <w:r>
        <w:separator/>
      </w:r>
    </w:p>
  </w:footnote>
  <w:footnote w:type="continuationSeparator" w:id="0">
    <w:p w:rsidR="005E4559" w:rsidRDefault="005E4559" w:rsidP="000547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15A95"/>
    <w:multiLevelType w:val="hybridMultilevel"/>
    <w:tmpl w:val="4EF68A70"/>
    <w:lvl w:ilvl="0" w:tplc="AE32371A">
      <w:start w:val="2"/>
      <w:numFmt w:val="decimal"/>
      <w:lvlText w:val="%1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" w15:restartNumberingAfterBreak="0">
    <w:nsid w:val="2A4F6362"/>
    <w:multiLevelType w:val="hybridMultilevel"/>
    <w:tmpl w:val="E81408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F81322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2575"/>
    <w:rsid w:val="00003F84"/>
    <w:rsid w:val="000057AD"/>
    <w:rsid w:val="000066A0"/>
    <w:rsid w:val="000152C1"/>
    <w:rsid w:val="0001549B"/>
    <w:rsid w:val="0001657D"/>
    <w:rsid w:val="000174D3"/>
    <w:rsid w:val="00026713"/>
    <w:rsid w:val="000468D8"/>
    <w:rsid w:val="0005476F"/>
    <w:rsid w:val="0007098A"/>
    <w:rsid w:val="00072BB3"/>
    <w:rsid w:val="00075E59"/>
    <w:rsid w:val="0008771B"/>
    <w:rsid w:val="00093D65"/>
    <w:rsid w:val="000A01A6"/>
    <w:rsid w:val="000A2679"/>
    <w:rsid w:val="000B2172"/>
    <w:rsid w:val="000B49F7"/>
    <w:rsid w:val="000C0EB0"/>
    <w:rsid w:val="000F6A38"/>
    <w:rsid w:val="000F77CC"/>
    <w:rsid w:val="00101DAE"/>
    <w:rsid w:val="00113F55"/>
    <w:rsid w:val="00117DA4"/>
    <w:rsid w:val="00134E86"/>
    <w:rsid w:val="001434A5"/>
    <w:rsid w:val="00146BCA"/>
    <w:rsid w:val="00150714"/>
    <w:rsid w:val="00150B9A"/>
    <w:rsid w:val="00171A10"/>
    <w:rsid w:val="00172FD3"/>
    <w:rsid w:val="00183558"/>
    <w:rsid w:val="00186182"/>
    <w:rsid w:val="00196393"/>
    <w:rsid w:val="001A5A6E"/>
    <w:rsid w:val="001A5F93"/>
    <w:rsid w:val="001C2933"/>
    <w:rsid w:val="001C3D6B"/>
    <w:rsid w:val="001D10F8"/>
    <w:rsid w:val="001E5A91"/>
    <w:rsid w:val="001F3C9B"/>
    <w:rsid w:val="0020345D"/>
    <w:rsid w:val="002062E7"/>
    <w:rsid w:val="00206BED"/>
    <w:rsid w:val="00211506"/>
    <w:rsid w:val="00220221"/>
    <w:rsid w:val="002208D6"/>
    <w:rsid w:val="00224F24"/>
    <w:rsid w:val="00230110"/>
    <w:rsid w:val="0024269C"/>
    <w:rsid w:val="002517C3"/>
    <w:rsid w:val="002658FF"/>
    <w:rsid w:val="00285CEB"/>
    <w:rsid w:val="002A4706"/>
    <w:rsid w:val="002B0E0D"/>
    <w:rsid w:val="002C018D"/>
    <w:rsid w:val="002D3EF6"/>
    <w:rsid w:val="002D440C"/>
    <w:rsid w:val="002D7082"/>
    <w:rsid w:val="002E08C7"/>
    <w:rsid w:val="002F6110"/>
    <w:rsid w:val="00302B50"/>
    <w:rsid w:val="003063CF"/>
    <w:rsid w:val="00306EDF"/>
    <w:rsid w:val="0032494A"/>
    <w:rsid w:val="0032564F"/>
    <w:rsid w:val="003257CA"/>
    <w:rsid w:val="003377AC"/>
    <w:rsid w:val="00340E7D"/>
    <w:rsid w:val="00352D20"/>
    <w:rsid w:val="003602D8"/>
    <w:rsid w:val="00360E77"/>
    <w:rsid w:val="0036669C"/>
    <w:rsid w:val="0037250C"/>
    <w:rsid w:val="003C0C17"/>
    <w:rsid w:val="003C7E8C"/>
    <w:rsid w:val="003D0E6C"/>
    <w:rsid w:val="003D50E1"/>
    <w:rsid w:val="003D7293"/>
    <w:rsid w:val="003E255C"/>
    <w:rsid w:val="004009F2"/>
    <w:rsid w:val="004230DB"/>
    <w:rsid w:val="00425F84"/>
    <w:rsid w:val="00431583"/>
    <w:rsid w:val="00447F82"/>
    <w:rsid w:val="00453C67"/>
    <w:rsid w:val="00463F54"/>
    <w:rsid w:val="00491B66"/>
    <w:rsid w:val="00493E59"/>
    <w:rsid w:val="004A0532"/>
    <w:rsid w:val="004A3E92"/>
    <w:rsid w:val="004A625E"/>
    <w:rsid w:val="004C1405"/>
    <w:rsid w:val="004C418D"/>
    <w:rsid w:val="004C5AA7"/>
    <w:rsid w:val="004D4E93"/>
    <w:rsid w:val="004E3A06"/>
    <w:rsid w:val="00515751"/>
    <w:rsid w:val="005164E8"/>
    <w:rsid w:val="0052217C"/>
    <w:rsid w:val="005464D9"/>
    <w:rsid w:val="00546803"/>
    <w:rsid w:val="00565DDA"/>
    <w:rsid w:val="005826AA"/>
    <w:rsid w:val="005853AC"/>
    <w:rsid w:val="00585427"/>
    <w:rsid w:val="00591581"/>
    <w:rsid w:val="00595161"/>
    <w:rsid w:val="005A7546"/>
    <w:rsid w:val="005B2BE7"/>
    <w:rsid w:val="005B4EE6"/>
    <w:rsid w:val="005C0931"/>
    <w:rsid w:val="005D0E2C"/>
    <w:rsid w:val="005D0EEE"/>
    <w:rsid w:val="005D1DFE"/>
    <w:rsid w:val="005D21D7"/>
    <w:rsid w:val="005E3F5B"/>
    <w:rsid w:val="005E4559"/>
    <w:rsid w:val="005F2ED5"/>
    <w:rsid w:val="0061543B"/>
    <w:rsid w:val="0062362C"/>
    <w:rsid w:val="00624578"/>
    <w:rsid w:val="00627696"/>
    <w:rsid w:val="0063574D"/>
    <w:rsid w:val="00646670"/>
    <w:rsid w:val="0067241C"/>
    <w:rsid w:val="00673E57"/>
    <w:rsid w:val="00677305"/>
    <w:rsid w:val="00685CA0"/>
    <w:rsid w:val="00691BEA"/>
    <w:rsid w:val="00694AE5"/>
    <w:rsid w:val="006970E2"/>
    <w:rsid w:val="006A3361"/>
    <w:rsid w:val="006A48BD"/>
    <w:rsid w:val="006B16C7"/>
    <w:rsid w:val="006B20A4"/>
    <w:rsid w:val="006D47E7"/>
    <w:rsid w:val="006D6D8C"/>
    <w:rsid w:val="006E34E6"/>
    <w:rsid w:val="006F7531"/>
    <w:rsid w:val="007144AD"/>
    <w:rsid w:val="00720A0D"/>
    <w:rsid w:val="00723A73"/>
    <w:rsid w:val="0073660C"/>
    <w:rsid w:val="0076289A"/>
    <w:rsid w:val="007639C9"/>
    <w:rsid w:val="0076540C"/>
    <w:rsid w:val="007809FB"/>
    <w:rsid w:val="007B26DA"/>
    <w:rsid w:val="007B6DC9"/>
    <w:rsid w:val="007D2CE0"/>
    <w:rsid w:val="007D4DF0"/>
    <w:rsid w:val="007E4ABF"/>
    <w:rsid w:val="00802107"/>
    <w:rsid w:val="00810FDD"/>
    <w:rsid w:val="0081347F"/>
    <w:rsid w:val="00817114"/>
    <w:rsid w:val="00820EB8"/>
    <w:rsid w:val="00826455"/>
    <w:rsid w:val="0083508C"/>
    <w:rsid w:val="0083703D"/>
    <w:rsid w:val="008459C0"/>
    <w:rsid w:val="00853ED4"/>
    <w:rsid w:val="0085440B"/>
    <w:rsid w:val="008544A0"/>
    <w:rsid w:val="0086179E"/>
    <w:rsid w:val="008628AE"/>
    <w:rsid w:val="00867E14"/>
    <w:rsid w:val="008723EA"/>
    <w:rsid w:val="00875D89"/>
    <w:rsid w:val="008802C3"/>
    <w:rsid w:val="00886A3C"/>
    <w:rsid w:val="0089087B"/>
    <w:rsid w:val="008A12D1"/>
    <w:rsid w:val="008A2B27"/>
    <w:rsid w:val="008B2D85"/>
    <w:rsid w:val="008B30A8"/>
    <w:rsid w:val="008B6DE2"/>
    <w:rsid w:val="008C60C0"/>
    <w:rsid w:val="008E1A9B"/>
    <w:rsid w:val="009015FF"/>
    <w:rsid w:val="00901D46"/>
    <w:rsid w:val="009147B3"/>
    <w:rsid w:val="00920EBA"/>
    <w:rsid w:val="009217BC"/>
    <w:rsid w:val="00927D68"/>
    <w:rsid w:val="009327BE"/>
    <w:rsid w:val="009550D0"/>
    <w:rsid w:val="009556CE"/>
    <w:rsid w:val="0098095A"/>
    <w:rsid w:val="009819BC"/>
    <w:rsid w:val="00984DCD"/>
    <w:rsid w:val="0099430F"/>
    <w:rsid w:val="009B38D5"/>
    <w:rsid w:val="009C7A03"/>
    <w:rsid w:val="009D481F"/>
    <w:rsid w:val="009E00B2"/>
    <w:rsid w:val="009E45DB"/>
    <w:rsid w:val="009F233B"/>
    <w:rsid w:val="009F7AB9"/>
    <w:rsid w:val="00A24B73"/>
    <w:rsid w:val="00A32612"/>
    <w:rsid w:val="00A331BD"/>
    <w:rsid w:val="00A359D2"/>
    <w:rsid w:val="00A36052"/>
    <w:rsid w:val="00A37B29"/>
    <w:rsid w:val="00A4633B"/>
    <w:rsid w:val="00A61065"/>
    <w:rsid w:val="00A62BB7"/>
    <w:rsid w:val="00A705D6"/>
    <w:rsid w:val="00A727D7"/>
    <w:rsid w:val="00AA1179"/>
    <w:rsid w:val="00AC26A7"/>
    <w:rsid w:val="00AC5A88"/>
    <w:rsid w:val="00AD0116"/>
    <w:rsid w:val="00AD1F4A"/>
    <w:rsid w:val="00AD53BA"/>
    <w:rsid w:val="00AE00B6"/>
    <w:rsid w:val="00AE3118"/>
    <w:rsid w:val="00B31530"/>
    <w:rsid w:val="00B43596"/>
    <w:rsid w:val="00B441EC"/>
    <w:rsid w:val="00B4468E"/>
    <w:rsid w:val="00B60047"/>
    <w:rsid w:val="00B62D3F"/>
    <w:rsid w:val="00B635B8"/>
    <w:rsid w:val="00B6377B"/>
    <w:rsid w:val="00B74C5E"/>
    <w:rsid w:val="00B84386"/>
    <w:rsid w:val="00B96B5E"/>
    <w:rsid w:val="00BB25AE"/>
    <w:rsid w:val="00BC0473"/>
    <w:rsid w:val="00BD46FA"/>
    <w:rsid w:val="00BE4084"/>
    <w:rsid w:val="00BE7214"/>
    <w:rsid w:val="00BF58B8"/>
    <w:rsid w:val="00BF5DFD"/>
    <w:rsid w:val="00BF6908"/>
    <w:rsid w:val="00BF6F36"/>
    <w:rsid w:val="00C037DB"/>
    <w:rsid w:val="00C03C33"/>
    <w:rsid w:val="00C144B3"/>
    <w:rsid w:val="00C14E38"/>
    <w:rsid w:val="00C25182"/>
    <w:rsid w:val="00C37CBF"/>
    <w:rsid w:val="00C43D64"/>
    <w:rsid w:val="00C44157"/>
    <w:rsid w:val="00C453B3"/>
    <w:rsid w:val="00C47EDC"/>
    <w:rsid w:val="00C56C52"/>
    <w:rsid w:val="00C606A9"/>
    <w:rsid w:val="00C675A7"/>
    <w:rsid w:val="00C768D0"/>
    <w:rsid w:val="00CA477B"/>
    <w:rsid w:val="00CB7A11"/>
    <w:rsid w:val="00CC2E32"/>
    <w:rsid w:val="00CD2FFA"/>
    <w:rsid w:val="00CD3971"/>
    <w:rsid w:val="00CD4BDD"/>
    <w:rsid w:val="00CD4F56"/>
    <w:rsid w:val="00CF25EF"/>
    <w:rsid w:val="00CF58AC"/>
    <w:rsid w:val="00D00C5E"/>
    <w:rsid w:val="00D02627"/>
    <w:rsid w:val="00D03681"/>
    <w:rsid w:val="00D04D72"/>
    <w:rsid w:val="00D123A8"/>
    <w:rsid w:val="00D20D34"/>
    <w:rsid w:val="00D220AE"/>
    <w:rsid w:val="00D22152"/>
    <w:rsid w:val="00D3478D"/>
    <w:rsid w:val="00D36EC0"/>
    <w:rsid w:val="00D45FC0"/>
    <w:rsid w:val="00D4731B"/>
    <w:rsid w:val="00D5065E"/>
    <w:rsid w:val="00D813EB"/>
    <w:rsid w:val="00D974BC"/>
    <w:rsid w:val="00DA04D6"/>
    <w:rsid w:val="00DA7127"/>
    <w:rsid w:val="00DB3833"/>
    <w:rsid w:val="00DB38F5"/>
    <w:rsid w:val="00DB3F98"/>
    <w:rsid w:val="00DC75A4"/>
    <w:rsid w:val="00DE44AC"/>
    <w:rsid w:val="00DF29E2"/>
    <w:rsid w:val="00E05CF9"/>
    <w:rsid w:val="00E062B4"/>
    <w:rsid w:val="00E070FE"/>
    <w:rsid w:val="00E13905"/>
    <w:rsid w:val="00E20FC2"/>
    <w:rsid w:val="00E22857"/>
    <w:rsid w:val="00E26AC6"/>
    <w:rsid w:val="00E32406"/>
    <w:rsid w:val="00E755E5"/>
    <w:rsid w:val="00E76A89"/>
    <w:rsid w:val="00E77DE8"/>
    <w:rsid w:val="00E94CD6"/>
    <w:rsid w:val="00EA3EEA"/>
    <w:rsid w:val="00EB2575"/>
    <w:rsid w:val="00EB709A"/>
    <w:rsid w:val="00EC42FE"/>
    <w:rsid w:val="00ED1775"/>
    <w:rsid w:val="00ED4048"/>
    <w:rsid w:val="00EE0DDF"/>
    <w:rsid w:val="00EE3472"/>
    <w:rsid w:val="00EE3B7C"/>
    <w:rsid w:val="00EF26AE"/>
    <w:rsid w:val="00F24357"/>
    <w:rsid w:val="00F24705"/>
    <w:rsid w:val="00F52348"/>
    <w:rsid w:val="00F5391F"/>
    <w:rsid w:val="00F5399D"/>
    <w:rsid w:val="00F63546"/>
    <w:rsid w:val="00F6737E"/>
    <w:rsid w:val="00F97892"/>
    <w:rsid w:val="00FA328F"/>
    <w:rsid w:val="00FA41D2"/>
    <w:rsid w:val="00FA534B"/>
    <w:rsid w:val="00FD2DA0"/>
    <w:rsid w:val="00FD55DD"/>
    <w:rsid w:val="00FE0280"/>
    <w:rsid w:val="00FE1B21"/>
    <w:rsid w:val="00FE30AC"/>
    <w:rsid w:val="00FE6A3F"/>
    <w:rsid w:val="00FE782C"/>
    <w:rsid w:val="00FF49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1F08763"/>
  <w15:docId w15:val="{BADDA841-7202-42AE-AEA2-0F5FA90FB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33B"/>
  </w:style>
  <w:style w:type="paragraph" w:styleId="1">
    <w:name w:val="heading 1"/>
    <w:basedOn w:val="a"/>
    <w:next w:val="a"/>
    <w:link w:val="10"/>
    <w:uiPriority w:val="9"/>
    <w:qFormat/>
    <w:rsid w:val="007E4A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E4A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E4A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7E4AB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4A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7E4A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E4AB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7E4AB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header"/>
    <w:basedOn w:val="a"/>
    <w:link w:val="a4"/>
    <w:uiPriority w:val="99"/>
    <w:unhideWhenUsed/>
    <w:rsid w:val="00054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5476F"/>
  </w:style>
  <w:style w:type="paragraph" w:styleId="a5">
    <w:name w:val="footer"/>
    <w:basedOn w:val="a"/>
    <w:link w:val="a6"/>
    <w:uiPriority w:val="99"/>
    <w:unhideWhenUsed/>
    <w:rsid w:val="00054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5476F"/>
  </w:style>
  <w:style w:type="paragraph" w:styleId="a7">
    <w:name w:val="List Paragraph"/>
    <w:basedOn w:val="a"/>
    <w:uiPriority w:val="34"/>
    <w:qFormat/>
    <w:rsid w:val="00285CEB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4A053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A053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A0532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A053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A0532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4A05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A05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33BEA-8366-4CCE-875A-82A2586F7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E2137715</Template>
  <TotalTime>4080</TotalTime>
  <Pages>2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Ивашкова</dc:creator>
  <cp:keywords/>
  <dc:description/>
  <cp:lastModifiedBy>Феруза Шарифулина</cp:lastModifiedBy>
  <cp:revision>158</cp:revision>
  <cp:lastPrinted>2019-12-19T12:03:00Z</cp:lastPrinted>
  <dcterms:created xsi:type="dcterms:W3CDTF">2016-10-26T06:52:00Z</dcterms:created>
  <dcterms:modified xsi:type="dcterms:W3CDTF">2020-07-31T11:20:00Z</dcterms:modified>
</cp:coreProperties>
</file>